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145" w:rsidRDefault="003F7145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3F7145" w:rsidRDefault="003F7145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Wyśmierzycach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>4</w:t>
      </w:r>
      <w:r w:rsidRPr="00DE4210">
        <w:rPr>
          <w:rFonts w:ascii="Arial" w:hAnsi="Arial" w:cs="Arial"/>
          <w:b/>
          <w:color w:val="000000"/>
        </w:rPr>
        <w:t xml:space="preserve">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3F7145" w:rsidRDefault="003F7145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kandydatach na</w:t>
      </w:r>
      <w:r>
        <w:rPr>
          <w:rFonts w:ascii="Arial" w:hAnsi="Arial" w:cs="Arial"/>
          <w:b/>
          <w:bCs/>
          <w:color w:val="000000"/>
        </w:rPr>
        <w:br/>
        <w:t>Burmistrza Wyśmierzyc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3F7145" w:rsidRDefault="003F7145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3F7145" w:rsidRPr="008C24AE" w:rsidRDefault="003F7145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>Na podstawie art. 4</w:t>
      </w:r>
      <w:r>
        <w:rPr>
          <w:rFonts w:ascii="Arial" w:hAnsi="Arial" w:cs="Arial"/>
          <w:color w:val="000000"/>
          <w:sz w:val="20"/>
          <w:szCs w:val="20"/>
        </w:rPr>
        <w:t>81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ustawy z dnia 5 stycznia 2011 r. - Kodeks wyborczy (Dz. U. Nr 21, poz. 112, z późn.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Wyśmierzycach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</w:t>
      </w:r>
      <w:r>
        <w:rPr>
          <w:rFonts w:ascii="Arial" w:hAnsi="Arial" w:cs="Arial"/>
          <w:bCs/>
          <w:color w:val="000000"/>
          <w:sz w:val="20"/>
          <w:szCs w:val="20"/>
        </w:rPr>
        <w:t>kandydatach na Burmistrza Wyśmierzyc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>:</w:t>
      </w:r>
    </w:p>
    <w:p w:rsidR="003F7145" w:rsidRDefault="003F7145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F7145" w:rsidRDefault="003F7145" w:rsidP="006F0E29">
      <w:pPr>
        <w:jc w:val="both"/>
      </w:pPr>
    </w:p>
    <w:p w:rsidR="003F7145" w:rsidRDefault="003F7145"/>
    <w:tbl>
      <w:tblPr>
        <w:tblW w:w="0" w:type="auto"/>
        <w:tblLook w:val="00A0"/>
      </w:tblPr>
      <w:tblGrid>
        <w:gridCol w:w="995"/>
        <w:gridCol w:w="9247"/>
      </w:tblGrid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0765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b/>
                <w:sz w:val="20"/>
                <w:szCs w:val="20"/>
              </w:rPr>
              <w:t>BIELEWSKI Marek</w:t>
            </w:r>
            <w:r w:rsidRPr="000765CA">
              <w:rPr>
                <w:rFonts w:ascii="Arial" w:hAnsi="Arial" w:cs="Arial"/>
                <w:sz w:val="20"/>
                <w:szCs w:val="20"/>
              </w:rPr>
              <w:t>, lat 54, wykształcenie wyższe, zam. Wyśmierzyce,nie należy do partii politycznej</w:t>
            </w:r>
          </w:p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zgłoszony przez KWW WSPÓLNOTA GMINY WYŚMIERZYCE</w:t>
            </w: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0765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b/>
                <w:sz w:val="20"/>
                <w:szCs w:val="20"/>
              </w:rPr>
              <w:t>NAPIÓRKOWSKI Jarosław</w:t>
            </w:r>
            <w:r w:rsidRPr="000765CA">
              <w:rPr>
                <w:rFonts w:ascii="Arial" w:hAnsi="Arial" w:cs="Arial"/>
                <w:sz w:val="20"/>
                <w:szCs w:val="20"/>
              </w:rPr>
              <w:t>, lat 31, wykształcenie wyższe, zam. Wyśmierzyce,nie należy do partii politycznej</w:t>
            </w:r>
          </w:p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zgłoszony przez KWW 100% ROZWOJU DLA CAŁEJ GMINY WYŚMIERZYCE</w:t>
            </w: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0765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b/>
                <w:sz w:val="20"/>
                <w:szCs w:val="20"/>
              </w:rPr>
              <w:t>PASTUSZKA Artur Adam</w:t>
            </w:r>
            <w:r w:rsidRPr="000765CA">
              <w:rPr>
                <w:rFonts w:ascii="Arial" w:hAnsi="Arial" w:cs="Arial"/>
                <w:sz w:val="20"/>
                <w:szCs w:val="20"/>
              </w:rPr>
              <w:t>, lat 41, wykształcenie wyższe, zam. Białobrzegi,nie należy do partii politycznej</w:t>
            </w:r>
          </w:p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zgłoszony przez KWW WSPÓLNA POLSKA</w:t>
            </w: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145" w:rsidTr="000765CA">
        <w:tc>
          <w:tcPr>
            <w:tcW w:w="995" w:type="dxa"/>
          </w:tcPr>
          <w:p w:rsidR="003F7145" w:rsidRPr="000765CA" w:rsidRDefault="003F7145" w:rsidP="000765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b/>
                <w:sz w:val="20"/>
                <w:szCs w:val="20"/>
              </w:rPr>
              <w:t>SOKOŁOWSKI Marek Andrzej</w:t>
            </w:r>
            <w:r w:rsidRPr="000765CA">
              <w:rPr>
                <w:rFonts w:ascii="Arial" w:hAnsi="Arial" w:cs="Arial"/>
                <w:sz w:val="20"/>
                <w:szCs w:val="20"/>
              </w:rPr>
              <w:t>, lat 47, wykształcenie średnie, zam. Wyśmierzyce,nie należy do partii politycznej</w:t>
            </w:r>
          </w:p>
          <w:p w:rsidR="003F7145" w:rsidRPr="000765CA" w:rsidRDefault="003F7145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765CA">
              <w:rPr>
                <w:rFonts w:ascii="Arial" w:hAnsi="Arial" w:cs="Arial"/>
                <w:sz w:val="20"/>
                <w:szCs w:val="20"/>
              </w:rPr>
              <w:t>zgłoszony przez KWW FORUM SAMORZĄDOWE PILICA</w:t>
            </w:r>
          </w:p>
        </w:tc>
      </w:tr>
    </w:tbl>
    <w:p w:rsidR="003F7145" w:rsidRDefault="003F7145"/>
    <w:p w:rsidR="003F7145" w:rsidRDefault="003F7145" w:rsidP="00514AF8">
      <w:pPr>
        <w:rPr>
          <w:sz w:val="16"/>
          <w:szCs w:val="16"/>
        </w:rPr>
      </w:pPr>
    </w:p>
    <w:p w:rsidR="003F7145" w:rsidRPr="003E40A1" w:rsidRDefault="003F7145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3F7145" w:rsidRPr="003E40A1" w:rsidRDefault="003F7145" w:rsidP="003E40A1">
      <w:pPr>
        <w:ind w:left="6237"/>
        <w:jc w:val="center"/>
        <w:rPr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Miejskiej Komisji Wyborczej w Wyśmierzycach</w:t>
      </w:r>
    </w:p>
    <w:sectPr w:rsidR="003F7145" w:rsidRPr="003E40A1" w:rsidSect="0007128C">
      <w:footerReference w:type="first" r:id="rId7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145" w:rsidRDefault="003F7145" w:rsidP="0001403C">
      <w:r>
        <w:separator/>
      </w:r>
    </w:p>
  </w:endnote>
  <w:endnote w:type="continuationSeparator" w:id="0">
    <w:p w:rsidR="003F7145" w:rsidRDefault="003F7145" w:rsidP="00014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145" w:rsidRDefault="003F7145">
    <w:pPr>
      <w:pStyle w:val="Footer"/>
      <w:rPr>
        <w:vertAlign w:val="superscript"/>
      </w:rPr>
    </w:pPr>
  </w:p>
  <w:p w:rsidR="003F7145" w:rsidRPr="009E4A78" w:rsidRDefault="003F7145">
    <w:pPr>
      <w:pStyle w:val="Footer"/>
      <w:rPr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.2pt;margin-top:0;width:119.5pt;height:0;z-index:251660288" o:connectortype="straight"/>
      </w:pict>
    </w:r>
    <w:r w:rsidRPr="009E4A78">
      <w:rPr>
        <w:vertAlign w:val="superscript"/>
      </w:rPr>
      <w:t>1)</w:t>
    </w:r>
    <w:r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</w:t>
    </w:r>
    <w:r>
      <w:rPr>
        <w:sz w:val="16"/>
        <w:szCs w:val="16"/>
      </w:rPr>
      <w:t>. 179, 180 i 1072.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145" w:rsidRDefault="003F7145" w:rsidP="0001403C">
      <w:r>
        <w:separator/>
      </w:r>
    </w:p>
  </w:footnote>
  <w:footnote w:type="continuationSeparator" w:id="0">
    <w:p w:rsidR="003F7145" w:rsidRDefault="003F7145" w:rsidP="00014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2E6"/>
    <w:rsid w:val="000005F1"/>
    <w:rsid w:val="000020EB"/>
    <w:rsid w:val="000130E6"/>
    <w:rsid w:val="0001403C"/>
    <w:rsid w:val="00016375"/>
    <w:rsid w:val="0007128C"/>
    <w:rsid w:val="000765CA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36B0F"/>
    <w:rsid w:val="00155186"/>
    <w:rsid w:val="00161C8D"/>
    <w:rsid w:val="00162A3E"/>
    <w:rsid w:val="00170D47"/>
    <w:rsid w:val="001847D4"/>
    <w:rsid w:val="001A44F2"/>
    <w:rsid w:val="001B0A11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51BCD"/>
    <w:rsid w:val="00255868"/>
    <w:rsid w:val="00261DE9"/>
    <w:rsid w:val="00291271"/>
    <w:rsid w:val="002A2756"/>
    <w:rsid w:val="002A744B"/>
    <w:rsid w:val="002B2274"/>
    <w:rsid w:val="002C2446"/>
    <w:rsid w:val="002C603E"/>
    <w:rsid w:val="002D307B"/>
    <w:rsid w:val="002D671F"/>
    <w:rsid w:val="002E1311"/>
    <w:rsid w:val="002F6656"/>
    <w:rsid w:val="002F6A9F"/>
    <w:rsid w:val="00335FBB"/>
    <w:rsid w:val="0034126C"/>
    <w:rsid w:val="00355C44"/>
    <w:rsid w:val="003A66F4"/>
    <w:rsid w:val="003A73D9"/>
    <w:rsid w:val="003B4BE3"/>
    <w:rsid w:val="003B725B"/>
    <w:rsid w:val="003C24CC"/>
    <w:rsid w:val="003D7FB7"/>
    <w:rsid w:val="003E40A1"/>
    <w:rsid w:val="003F7145"/>
    <w:rsid w:val="0043070C"/>
    <w:rsid w:val="00447EB7"/>
    <w:rsid w:val="00476754"/>
    <w:rsid w:val="004A0996"/>
    <w:rsid w:val="004E0FE0"/>
    <w:rsid w:val="004F7E63"/>
    <w:rsid w:val="00512C97"/>
    <w:rsid w:val="00514AF8"/>
    <w:rsid w:val="00560C38"/>
    <w:rsid w:val="005678C9"/>
    <w:rsid w:val="0059012C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0EE0"/>
    <w:rsid w:val="00726103"/>
    <w:rsid w:val="007354E1"/>
    <w:rsid w:val="00764FA5"/>
    <w:rsid w:val="00783983"/>
    <w:rsid w:val="007842E6"/>
    <w:rsid w:val="00795680"/>
    <w:rsid w:val="007A7685"/>
    <w:rsid w:val="007C28DC"/>
    <w:rsid w:val="007F125C"/>
    <w:rsid w:val="00806A44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0246"/>
    <w:rsid w:val="008C24AE"/>
    <w:rsid w:val="008D5C1F"/>
    <w:rsid w:val="00910BA5"/>
    <w:rsid w:val="00915C3A"/>
    <w:rsid w:val="00922C55"/>
    <w:rsid w:val="00932B79"/>
    <w:rsid w:val="00942D1E"/>
    <w:rsid w:val="009541CF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03F3F"/>
    <w:rsid w:val="00A348A0"/>
    <w:rsid w:val="00A43D30"/>
    <w:rsid w:val="00A50FFF"/>
    <w:rsid w:val="00A8152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05F9F"/>
    <w:rsid w:val="00C24B57"/>
    <w:rsid w:val="00C461C4"/>
    <w:rsid w:val="00C65BA7"/>
    <w:rsid w:val="00C777A6"/>
    <w:rsid w:val="00C8558C"/>
    <w:rsid w:val="00CF7213"/>
    <w:rsid w:val="00CF7354"/>
    <w:rsid w:val="00D058BB"/>
    <w:rsid w:val="00D06FBA"/>
    <w:rsid w:val="00D172A8"/>
    <w:rsid w:val="00D23D86"/>
    <w:rsid w:val="00D63201"/>
    <w:rsid w:val="00DC2E29"/>
    <w:rsid w:val="00DD32E4"/>
    <w:rsid w:val="00DE4210"/>
    <w:rsid w:val="00E065D2"/>
    <w:rsid w:val="00E26ED4"/>
    <w:rsid w:val="00E314F0"/>
    <w:rsid w:val="00E337F7"/>
    <w:rsid w:val="00E4006E"/>
    <w:rsid w:val="00E61456"/>
    <w:rsid w:val="00E721D2"/>
    <w:rsid w:val="00E86E32"/>
    <w:rsid w:val="00E90127"/>
    <w:rsid w:val="00E925FE"/>
    <w:rsid w:val="00EB54F3"/>
    <w:rsid w:val="00EC5B7A"/>
    <w:rsid w:val="00ED3190"/>
    <w:rsid w:val="00ED4FC7"/>
    <w:rsid w:val="00ED5DDC"/>
    <w:rsid w:val="00EE0CA8"/>
    <w:rsid w:val="00EF5C8A"/>
    <w:rsid w:val="00F1306F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23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842E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815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8F0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1403C"/>
    <w:rPr>
      <w:rFonts w:ascii="Arial" w:hAnsi="Arial" w:cs="Arial"/>
    </w:rPr>
  </w:style>
  <w:style w:type="character" w:styleId="FootnoteReference">
    <w:name w:val="footnote reference"/>
    <w:basedOn w:val="DefaultParagraphFont"/>
    <w:uiPriority w:val="99"/>
    <w:rsid w:val="0001403C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9E4A7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4A7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E4A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4A78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43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177</Words>
  <Characters>1066</Characters>
  <Application>Microsoft Office Outlook</Application>
  <DocSecurity>0</DocSecurity>
  <Lines>0</Lines>
  <Paragraphs>0</Paragraphs>
  <ScaleCrop>false</ScaleCrop>
  <Company>Delegatura KBW w Katowicach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subject/>
  <dc:creator>KBW</dc:creator>
  <cp:keywords/>
  <dc:description/>
  <cp:lastModifiedBy>URZĄD MIEJSKI W WYŚMIERYCACH</cp:lastModifiedBy>
  <cp:revision>2</cp:revision>
  <cp:lastPrinted>2014-10-27T09:51:00Z</cp:lastPrinted>
  <dcterms:created xsi:type="dcterms:W3CDTF">2014-10-27T09:52:00Z</dcterms:created>
  <dcterms:modified xsi:type="dcterms:W3CDTF">2014-10-27T09:52:00Z</dcterms:modified>
</cp:coreProperties>
</file>