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AB7" w:rsidRDefault="00F32DF7">
      <w:pPr>
        <w:jc w:val="center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Uchwała nr X/60/15</w:t>
      </w:r>
    </w:p>
    <w:p w:rsidR="00232AB7" w:rsidRDefault="00F32DF7">
      <w:pPr>
        <w:jc w:val="center"/>
        <w:rPr>
          <w:sz w:val="22"/>
          <w:szCs w:val="22"/>
        </w:rPr>
      </w:pPr>
      <w:r>
        <w:rPr>
          <w:sz w:val="22"/>
          <w:szCs w:val="22"/>
        </w:rPr>
        <w:t>Rady Miejskiej w Wyśmierzycach</w:t>
      </w:r>
    </w:p>
    <w:p w:rsidR="00232AB7" w:rsidRDefault="00F32DF7">
      <w:pPr>
        <w:jc w:val="center"/>
        <w:rPr>
          <w:sz w:val="22"/>
          <w:szCs w:val="22"/>
        </w:rPr>
      </w:pPr>
      <w:r>
        <w:rPr>
          <w:sz w:val="22"/>
          <w:szCs w:val="22"/>
        </w:rPr>
        <w:t>z dnia 29 września 2015 roku</w:t>
      </w:r>
    </w:p>
    <w:p w:rsidR="00232AB7" w:rsidRDefault="00232AB7">
      <w:pPr>
        <w:rPr>
          <w:sz w:val="22"/>
          <w:szCs w:val="22"/>
        </w:rPr>
      </w:pPr>
    </w:p>
    <w:p w:rsidR="00232AB7" w:rsidRDefault="00F32DF7">
      <w:pPr>
        <w:rPr>
          <w:b/>
          <w:sz w:val="22"/>
          <w:szCs w:val="22"/>
        </w:rPr>
      </w:pPr>
      <w:r>
        <w:rPr>
          <w:b/>
          <w:sz w:val="22"/>
          <w:szCs w:val="22"/>
        </w:rPr>
        <w:t>w sprawie: udzielenia pomocy finansowej dla Powiatu Białobrzeskiego w 2015 roku</w:t>
      </w:r>
    </w:p>
    <w:p w:rsidR="00232AB7" w:rsidRDefault="00232AB7">
      <w:pPr>
        <w:rPr>
          <w:sz w:val="22"/>
          <w:szCs w:val="22"/>
        </w:rPr>
      </w:pPr>
    </w:p>
    <w:p w:rsidR="00232AB7" w:rsidRDefault="00232AB7">
      <w:pPr>
        <w:rPr>
          <w:sz w:val="22"/>
          <w:szCs w:val="22"/>
        </w:rPr>
      </w:pPr>
    </w:p>
    <w:p w:rsidR="00232AB7" w:rsidRDefault="00232AB7">
      <w:pPr>
        <w:rPr>
          <w:sz w:val="22"/>
          <w:szCs w:val="22"/>
        </w:rPr>
      </w:pPr>
    </w:p>
    <w:p w:rsidR="00232AB7" w:rsidRDefault="00232AB7">
      <w:pPr>
        <w:rPr>
          <w:sz w:val="22"/>
          <w:szCs w:val="22"/>
        </w:rPr>
      </w:pPr>
    </w:p>
    <w:p w:rsidR="00232AB7" w:rsidRDefault="00F32DF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  <w:t xml:space="preserve">Na podstawie art. </w:t>
      </w:r>
      <w:r>
        <w:rPr>
          <w:sz w:val="22"/>
          <w:szCs w:val="22"/>
        </w:rPr>
        <w:t>10 ust. 2 i art. 18 ust. 2 pkt 15 ustawy z dnia 8 marca 1990 roku o samorządzie gminnym/t. j. Dz. U z 2013r poz. 594 ze zm./, art. 216 ust. 2 pkt 5 i art. 220 ustawy z dnia 27 sierpnia 2009r o finansach publicznych/jt. Dz. U. z 2013r. poz. 885 z późn. zm./</w:t>
      </w:r>
      <w:r>
        <w:rPr>
          <w:sz w:val="22"/>
          <w:szCs w:val="22"/>
        </w:rPr>
        <w:t xml:space="preserve"> Rada Miejska w Wyśmierzycach uchwala, co następuje:</w:t>
      </w:r>
    </w:p>
    <w:p w:rsidR="00232AB7" w:rsidRDefault="00F32DF7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</w:p>
    <w:p w:rsidR="00232AB7" w:rsidRDefault="00F32DF7">
      <w:pPr>
        <w:spacing w:line="360" w:lineRule="auto"/>
        <w:jc w:val="both"/>
      </w:pPr>
      <w:r>
        <w:rPr>
          <w:sz w:val="22"/>
          <w:szCs w:val="22"/>
        </w:rPr>
        <w:t xml:space="preserve">Udziela się pomocy finansowej Powiatowi Białobrzeskiemu w kwocie 8.340zł /słownie złotych: osiem tysięcy trzysta czterdzieści 00/100/ z przeznaczeniem na </w:t>
      </w:r>
      <w:r>
        <w:rPr>
          <w:sz w:val="22"/>
          <w:szCs w:val="22"/>
          <w:lang w:eastAsia="ar-SA"/>
        </w:rPr>
        <w:t>odbudowę rowu w msc. Olszowa na dł. 550 mb wr</w:t>
      </w:r>
      <w:r>
        <w:rPr>
          <w:sz w:val="22"/>
          <w:szCs w:val="22"/>
          <w:lang w:eastAsia="ar-SA"/>
        </w:rPr>
        <w:t>az  ze zjazdami, odbudowa rowu w msc  Kożuchów na dł.500mb wraz ze zjazdami, postawienie elementów bezpieczeństwa ruchu i umocnienie skarp odbudowanych rowów w msc. Kostrzyn</w:t>
      </w:r>
    </w:p>
    <w:p w:rsidR="00232AB7" w:rsidRDefault="00F32DF7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:rsidR="00232AB7" w:rsidRDefault="00F32DF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Zasady udzielania i rozliczania pomocy o której mowa w § 1 określi odrębna umo</w:t>
      </w:r>
      <w:r>
        <w:rPr>
          <w:sz w:val="22"/>
          <w:szCs w:val="22"/>
        </w:rPr>
        <w:t>wa.</w:t>
      </w:r>
    </w:p>
    <w:p w:rsidR="00232AB7" w:rsidRDefault="00F32DF7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:rsidR="00232AB7" w:rsidRDefault="00F32DF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Wykonanie uchwały powierza się Burmistrzowi Wyśmierzyc.</w:t>
      </w:r>
    </w:p>
    <w:p w:rsidR="00232AB7" w:rsidRDefault="00F32DF7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:rsidR="00232AB7" w:rsidRDefault="00F32DF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Uchwała wchodzi w życie z dniem podjęcia.</w:t>
      </w:r>
    </w:p>
    <w:p w:rsidR="00232AB7" w:rsidRDefault="00232AB7">
      <w:pPr>
        <w:rPr>
          <w:sz w:val="22"/>
          <w:szCs w:val="22"/>
        </w:rPr>
      </w:pPr>
    </w:p>
    <w:sectPr w:rsidR="00232AB7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DF7" w:rsidRDefault="00F32DF7">
      <w:r>
        <w:separator/>
      </w:r>
    </w:p>
  </w:endnote>
  <w:endnote w:type="continuationSeparator" w:id="0">
    <w:p w:rsidR="00F32DF7" w:rsidRDefault="00F32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DF7" w:rsidRDefault="00F32DF7">
      <w:r>
        <w:rPr>
          <w:color w:val="000000"/>
        </w:rPr>
        <w:separator/>
      </w:r>
    </w:p>
  </w:footnote>
  <w:footnote w:type="continuationSeparator" w:id="0">
    <w:p w:rsidR="00F32DF7" w:rsidRDefault="00F32D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232AB7"/>
    <w:rsid w:val="00232AB7"/>
    <w:rsid w:val="00343DA1"/>
    <w:rsid w:val="00F3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964F0E-F988-4C10-8E57-CBE2D8F23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Mateusz W</cp:lastModifiedBy>
  <cp:revision>2</cp:revision>
  <cp:lastPrinted>2015-10-01T05:51:00Z</cp:lastPrinted>
  <dcterms:created xsi:type="dcterms:W3CDTF">2015-12-08T09:40:00Z</dcterms:created>
  <dcterms:modified xsi:type="dcterms:W3CDTF">2015-12-08T09:40:00Z</dcterms:modified>
</cp:coreProperties>
</file>