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11" w:rsidRDefault="00A30F11" w:rsidP="00772C75">
      <w:pPr>
        <w:spacing w:after="0"/>
        <w:jc w:val="both"/>
      </w:pPr>
      <w:r>
        <w:t>ROA.KBiF.0012.07.2015</w:t>
      </w:r>
      <w:r>
        <w:tab/>
      </w:r>
      <w:r>
        <w:tab/>
      </w:r>
      <w:r>
        <w:tab/>
      </w:r>
      <w:r>
        <w:tab/>
      </w:r>
      <w:r>
        <w:tab/>
      </w:r>
      <w:r>
        <w:tab/>
        <w:t>Wyśmierzyce, dn. 03 lipca 2015r.</w:t>
      </w:r>
      <w:r>
        <w:br/>
        <w:t>ROA.KOKZSiS.0012.07.2015</w:t>
      </w:r>
      <w:r>
        <w:tab/>
      </w:r>
      <w:r>
        <w:tab/>
      </w:r>
      <w:r>
        <w:tab/>
      </w:r>
      <w:r>
        <w:tab/>
      </w:r>
      <w:r>
        <w:tab/>
      </w:r>
    </w:p>
    <w:p w:rsidR="00A30F11" w:rsidRDefault="00A30F11" w:rsidP="007B2B57">
      <w:pPr>
        <w:jc w:val="center"/>
      </w:pPr>
    </w:p>
    <w:p w:rsidR="00A30F11" w:rsidRDefault="00A30F11" w:rsidP="007B2B57">
      <w:pPr>
        <w:jc w:val="center"/>
      </w:pPr>
    </w:p>
    <w:p w:rsidR="00A30F11" w:rsidRPr="007B2B57" w:rsidRDefault="00A30F11" w:rsidP="00AE7BB1">
      <w:pPr>
        <w:jc w:val="center"/>
        <w:rPr>
          <w:b/>
          <w:bCs/>
          <w:i/>
          <w:iCs/>
          <w:sz w:val="40"/>
          <w:szCs w:val="40"/>
        </w:rPr>
      </w:pPr>
      <w:r w:rsidRPr="007B2B57">
        <w:rPr>
          <w:b/>
          <w:bCs/>
          <w:i/>
          <w:iCs/>
          <w:sz w:val="40"/>
          <w:szCs w:val="40"/>
        </w:rPr>
        <w:t>ZAWIADOMIENIE</w:t>
      </w:r>
    </w:p>
    <w:p w:rsidR="00A30F11" w:rsidRPr="00FB119C" w:rsidRDefault="00A30F11" w:rsidP="00C82486">
      <w:pPr>
        <w:ind w:left="4248"/>
        <w:rPr>
          <w:sz w:val="36"/>
          <w:szCs w:val="36"/>
        </w:rPr>
      </w:pPr>
    </w:p>
    <w:p w:rsidR="00A30F11" w:rsidRDefault="00A30F11" w:rsidP="0031217A">
      <w:pPr>
        <w:ind w:firstLine="708"/>
        <w:jc w:val="both"/>
      </w:pPr>
      <w:r w:rsidRPr="00BD1E79">
        <w:t xml:space="preserve">Na podstawie art. 22 ust. 1 ustawy z dnia 8 marca 1990r. o samorządzie gminnym </w:t>
      </w:r>
      <w:r w:rsidRPr="00BD1E79">
        <w:br/>
        <w:t>/Dz. U. z 2013r., poz. 594 ze zm./ oraz §73 Statutu Gminy Wyśmierzyce zwołuję</w:t>
      </w:r>
      <w:r>
        <w:t xml:space="preserve"> wspólne</w:t>
      </w:r>
      <w:r w:rsidRPr="00BD1E79">
        <w:t xml:space="preserve"> posiedzenie Komisji</w:t>
      </w:r>
      <w:r>
        <w:t xml:space="preserve"> Oświaty, Kultury, Zdrowia, Sportu i Spraw Społecznych oraz Komisji Budżetu i Finansów</w:t>
      </w:r>
      <w:r w:rsidRPr="00BD1E79">
        <w:t xml:space="preserve"> </w:t>
      </w:r>
      <w:r>
        <w:br/>
      </w:r>
      <w:r w:rsidRPr="00BD1E79">
        <w:t xml:space="preserve">w dniu </w:t>
      </w:r>
      <w:r>
        <w:t>13 lipca</w:t>
      </w:r>
      <w:r w:rsidRPr="00BD1E79">
        <w:t xml:space="preserve"> 2015r. o godz. </w:t>
      </w:r>
      <w:r>
        <w:t>9</w:t>
      </w:r>
      <w:r w:rsidRPr="00BD1E79">
        <w:sym w:font="Symbol" w:char="F0B0"/>
      </w:r>
      <w:r w:rsidRPr="00BD1E79">
        <w:sym w:font="Symbol" w:char="F0B0"/>
      </w:r>
      <w:r w:rsidRPr="00BD1E79">
        <w:t xml:space="preserve"> w siedzibie Urzędu Miejskiego w Wyśmierzycach, </w:t>
      </w:r>
      <w:r w:rsidRPr="00BD1E79">
        <w:br/>
        <w:t>ul. A. Mickiewicza 75, sala konferencyjna.</w:t>
      </w:r>
    </w:p>
    <w:p w:rsidR="00A30F11" w:rsidRDefault="00A30F11" w:rsidP="0031217A">
      <w:pPr>
        <w:ind w:firstLine="708"/>
        <w:jc w:val="both"/>
      </w:pPr>
    </w:p>
    <w:p w:rsidR="00A30F11" w:rsidRDefault="00A30F11" w:rsidP="0031217A">
      <w:pPr>
        <w:jc w:val="both"/>
        <w:rPr>
          <w:b/>
          <w:bCs/>
        </w:rPr>
      </w:pPr>
      <w:r w:rsidRPr="00BD1E79">
        <w:rPr>
          <w:b/>
          <w:bCs/>
        </w:rPr>
        <w:t>Przedmiotem posiedzenia będzie:</w:t>
      </w:r>
    </w:p>
    <w:p w:rsidR="00A30F11" w:rsidRPr="00BD1E79" w:rsidRDefault="00A30F11" w:rsidP="0031217A">
      <w:pPr>
        <w:jc w:val="both"/>
        <w:rPr>
          <w:b/>
          <w:bCs/>
        </w:rPr>
      </w:pPr>
    </w:p>
    <w:p w:rsidR="00A30F11" w:rsidRPr="00BD1E79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>Otwarcie posiedzenia i stwierdzenie quorum.</w:t>
      </w:r>
    </w:p>
    <w:p w:rsidR="00A30F11" w:rsidRPr="00BD1E79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 xml:space="preserve">Przyjęcie porządku </w:t>
      </w:r>
      <w:r>
        <w:t xml:space="preserve">wspólnego </w:t>
      </w:r>
      <w:r w:rsidRPr="00BD1E79">
        <w:t>posiedzenia Komisji.</w:t>
      </w:r>
    </w:p>
    <w:p w:rsidR="00A30F11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>Przyjęcie protokołu z poprzedniego</w:t>
      </w:r>
      <w:r>
        <w:t xml:space="preserve"> wspólnego</w:t>
      </w:r>
      <w:r w:rsidRPr="00BD1E79">
        <w:t xml:space="preserve"> posiedzenia Komisji z dnia</w:t>
      </w:r>
      <w:r>
        <w:t xml:space="preserve"> 17 czerwca</w:t>
      </w:r>
      <w:r w:rsidRPr="00BD1E79">
        <w:t xml:space="preserve"> 2015r. /protokół był wyłożony do wglądu w Urzędzie Miejskim/.</w:t>
      </w:r>
    </w:p>
    <w:p w:rsidR="00A30F11" w:rsidRPr="00BD1E79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>Przyjęcie protokołu z poprzedniego</w:t>
      </w:r>
      <w:r>
        <w:t xml:space="preserve"> wspólnego</w:t>
      </w:r>
      <w:r w:rsidRPr="00BD1E79">
        <w:t xml:space="preserve"> posiedzenia Komisji z dnia</w:t>
      </w:r>
      <w:r>
        <w:t xml:space="preserve"> 03 lipca</w:t>
      </w:r>
      <w:r w:rsidRPr="00BD1E79">
        <w:t xml:space="preserve"> 2015r. /protokół był wyłożony do wglądu w Urzędzie Miejskim/.</w:t>
      </w:r>
    </w:p>
    <w:p w:rsidR="00A30F11" w:rsidRDefault="00A30F11" w:rsidP="00C25CB5">
      <w:pPr>
        <w:pStyle w:val="ListParagraph"/>
        <w:numPr>
          <w:ilvl w:val="0"/>
          <w:numId w:val="1"/>
        </w:numPr>
        <w:jc w:val="both"/>
      </w:pPr>
      <w:r w:rsidRPr="00C25CB5">
        <w:t xml:space="preserve"> </w:t>
      </w:r>
      <w:r>
        <w:t>Analiza finansowa realizacji zadań w zakresie ochrony przeciwpożarowej i ratownictwa oraz ocena stanu potrzeb w zakresie technicznego zabezpieczenia OSP na terenie Gminy.</w:t>
      </w:r>
    </w:p>
    <w:p w:rsidR="00A30F11" w:rsidRDefault="00A30F11" w:rsidP="00C25CB5">
      <w:pPr>
        <w:pStyle w:val="ListParagraph"/>
        <w:numPr>
          <w:ilvl w:val="0"/>
          <w:numId w:val="1"/>
        </w:numPr>
        <w:jc w:val="both"/>
      </w:pPr>
      <w:r>
        <w:t>Analiza stanu bezpieczeństwa przeciwpożarowego na terenie Gminy.</w:t>
      </w:r>
    </w:p>
    <w:p w:rsidR="00A30F11" w:rsidRPr="00BD1E79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>Wolne wnioski.</w:t>
      </w:r>
    </w:p>
    <w:p w:rsidR="00A30F11" w:rsidRDefault="00A30F11" w:rsidP="0031217A">
      <w:pPr>
        <w:pStyle w:val="ListParagraph"/>
        <w:numPr>
          <w:ilvl w:val="0"/>
          <w:numId w:val="1"/>
        </w:numPr>
        <w:jc w:val="both"/>
      </w:pPr>
      <w:r w:rsidRPr="00BD1E79">
        <w:t>Zamknięcie posiedzenia Komisji.</w:t>
      </w:r>
    </w:p>
    <w:p w:rsidR="00A30F11" w:rsidRDefault="00A30F11" w:rsidP="0055206A">
      <w:pPr>
        <w:pStyle w:val="ListParagraph"/>
        <w:jc w:val="both"/>
      </w:pPr>
    </w:p>
    <w:p w:rsidR="00A30F11" w:rsidRDefault="00A30F11" w:rsidP="0055206A">
      <w:pPr>
        <w:pStyle w:val="ListParagraph"/>
        <w:jc w:val="both"/>
      </w:pPr>
    </w:p>
    <w:p w:rsidR="00A30F11" w:rsidRDefault="00A30F11" w:rsidP="0055206A">
      <w:pPr>
        <w:pStyle w:val="ListParagraph"/>
        <w:jc w:val="both"/>
      </w:pPr>
    </w:p>
    <w:p w:rsidR="00A30F11" w:rsidRDefault="00A30F11" w:rsidP="0055206A">
      <w:pPr>
        <w:pStyle w:val="ListParagraph"/>
        <w:jc w:val="both"/>
      </w:pPr>
    </w:p>
    <w:p w:rsidR="00A30F11" w:rsidRDefault="00A30F11" w:rsidP="0055206A">
      <w:pPr>
        <w:pStyle w:val="ListParagraph"/>
        <w:jc w:val="both"/>
      </w:pPr>
    </w:p>
    <w:p w:rsidR="00A30F11" w:rsidRPr="002A6F66" w:rsidRDefault="00A30F11" w:rsidP="002A6F66">
      <w:pPr>
        <w:pStyle w:val="ListParagraph"/>
        <w:rPr>
          <w:b/>
          <w:bCs/>
          <w:color w:val="FF0000"/>
        </w:rPr>
      </w:pPr>
      <w:r w:rsidRPr="002A6F66">
        <w:rPr>
          <w:b/>
          <w:bCs/>
          <w:color w:val="FF0000"/>
        </w:rPr>
        <w:t>Przewodnicząca Komisji</w:t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  <w:t>Przewodnicząca Komisji</w:t>
      </w:r>
    </w:p>
    <w:p w:rsidR="00A30F11" w:rsidRPr="002A6F66" w:rsidRDefault="00A30F11" w:rsidP="002A6F66">
      <w:pPr>
        <w:pStyle w:val="ListParagraph"/>
        <w:rPr>
          <w:b/>
          <w:bCs/>
          <w:color w:val="FF0000"/>
        </w:rPr>
      </w:pPr>
      <w:r>
        <w:rPr>
          <w:b/>
          <w:bCs/>
          <w:color w:val="FF0000"/>
        </w:rPr>
        <w:t xml:space="preserve">   </w:t>
      </w:r>
      <w:r w:rsidRPr="002A6F66">
        <w:rPr>
          <w:b/>
          <w:bCs/>
          <w:color w:val="FF0000"/>
        </w:rPr>
        <w:t xml:space="preserve">  Joanna Jabłońska</w:t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</w:r>
      <w:r w:rsidRPr="002A6F66">
        <w:rPr>
          <w:b/>
          <w:bCs/>
          <w:color w:val="FF0000"/>
        </w:rPr>
        <w:tab/>
        <w:t xml:space="preserve">        Agata Kacprzak</w:t>
      </w:r>
    </w:p>
    <w:p w:rsidR="00A30F11" w:rsidRDefault="00A30F11" w:rsidP="002A6F66">
      <w:pPr>
        <w:rPr>
          <w:b/>
          <w:bCs/>
          <w:color w:val="FF0000"/>
        </w:rPr>
      </w:pPr>
    </w:p>
    <w:p w:rsidR="00A30F11" w:rsidRPr="00BD1E79" w:rsidRDefault="00A30F11" w:rsidP="002A6F66">
      <w:pPr>
        <w:rPr>
          <w:sz w:val="20"/>
          <w:szCs w:val="20"/>
        </w:rPr>
      </w:pPr>
      <w:r>
        <w:rPr>
          <w:b/>
          <w:bCs/>
          <w:color w:val="FF0000"/>
        </w:rPr>
        <w:t xml:space="preserve">  </w:t>
      </w:r>
      <w:r w:rsidRPr="00BD1E79">
        <w:rPr>
          <w:sz w:val="20"/>
          <w:szCs w:val="20"/>
        </w:rPr>
        <w:t>Do wiadomości:</w:t>
      </w:r>
    </w:p>
    <w:p w:rsidR="00A30F11" w:rsidRPr="00BD1E79" w:rsidRDefault="00A30F11" w:rsidP="00CD7BD9">
      <w:pPr>
        <w:pStyle w:val="ListParagraph"/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BD1E79">
        <w:rPr>
          <w:sz w:val="20"/>
          <w:szCs w:val="20"/>
        </w:rPr>
        <w:t>Przewodniczący RM – Pan Wojciech Sępioł</w:t>
      </w:r>
    </w:p>
    <w:p w:rsidR="00A30F11" w:rsidRDefault="00A30F11" w:rsidP="00AD601B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BD1E79">
        <w:rPr>
          <w:sz w:val="20"/>
          <w:szCs w:val="20"/>
        </w:rPr>
        <w:t>Wiceprzewodniczący RM – Pan Andrzej Janik</w:t>
      </w:r>
    </w:p>
    <w:p w:rsidR="00A30F11" w:rsidRDefault="00A30F11" w:rsidP="006A612C">
      <w:pPr>
        <w:jc w:val="both"/>
        <w:rPr>
          <w:sz w:val="20"/>
          <w:szCs w:val="20"/>
        </w:rPr>
      </w:pPr>
    </w:p>
    <w:p w:rsidR="00A30F11" w:rsidRDefault="00A30F11" w:rsidP="006A612C">
      <w:pPr>
        <w:jc w:val="both"/>
        <w:rPr>
          <w:sz w:val="20"/>
          <w:szCs w:val="20"/>
        </w:rPr>
      </w:pPr>
      <w:r>
        <w:rPr>
          <w:sz w:val="20"/>
          <w:szCs w:val="20"/>
        </w:rPr>
        <w:t>Zaproszeni Goście: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Podpis:</w:t>
      </w:r>
    </w:p>
    <w:p w:rsidR="00A30F11" w:rsidRDefault="00A30F11" w:rsidP="006A612C">
      <w:pPr>
        <w:jc w:val="both"/>
        <w:rPr>
          <w:sz w:val="20"/>
          <w:szCs w:val="20"/>
        </w:rPr>
      </w:pPr>
    </w:p>
    <w:p w:rsidR="00A30F11" w:rsidRDefault="00A30F11" w:rsidP="006A612C">
      <w:pPr>
        <w:jc w:val="both"/>
        <w:rPr>
          <w:sz w:val="20"/>
          <w:szCs w:val="20"/>
        </w:rPr>
      </w:pPr>
      <w:r>
        <w:rPr>
          <w:sz w:val="20"/>
          <w:szCs w:val="20"/>
        </w:rPr>
        <w:t>Burmistrz Wyśmierzyc – Pan Marek Bielewski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6A612C">
      <w:pPr>
        <w:jc w:val="both"/>
        <w:rPr>
          <w:sz w:val="20"/>
          <w:szCs w:val="20"/>
        </w:rPr>
      </w:pPr>
    </w:p>
    <w:p w:rsidR="00A30F11" w:rsidRDefault="00A30F11" w:rsidP="006A612C">
      <w:pPr>
        <w:jc w:val="both"/>
        <w:rPr>
          <w:sz w:val="20"/>
          <w:szCs w:val="20"/>
        </w:rPr>
      </w:pPr>
      <w:r>
        <w:rPr>
          <w:sz w:val="20"/>
          <w:szCs w:val="20"/>
        </w:rPr>
        <w:t>Sekretarz Gminy – Pani Małgorzata Szymańczak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6A612C">
      <w:pPr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 w:rsidRPr="006A612C">
        <w:rPr>
          <w:sz w:val="20"/>
          <w:szCs w:val="20"/>
        </w:rPr>
        <w:t>Prezes OSP Wyśmierzyce</w:t>
      </w:r>
      <w:r>
        <w:rPr>
          <w:sz w:val="20"/>
          <w:szCs w:val="20"/>
        </w:rPr>
        <w:t xml:space="preserve"> Pan Longin Chmielewski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3678B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Wyśmierzyce Pan Wacław Kozłowski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3678B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Prezes OSP Kostrzyn Pan Marek Rodek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3678B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Kostrzyn Pan Jan Kosiec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3678B0">
      <w:pPr>
        <w:pStyle w:val="ListParagraph"/>
        <w:jc w:val="both"/>
        <w:rPr>
          <w:sz w:val="20"/>
          <w:szCs w:val="20"/>
        </w:rPr>
      </w:pPr>
    </w:p>
    <w:p w:rsidR="00A30F11" w:rsidRDefault="00A30F11" w:rsidP="003678B0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Prezes OSP Korzeń Pan Andrzej Kacprzak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Pr="003678B0" w:rsidRDefault="00A30F11" w:rsidP="003678B0">
      <w:pPr>
        <w:pStyle w:val="ListParagrap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Korzeń Pan Marek Lewandowski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Prezes OSP Kożuchów Pan Jacek Barszcz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Kożuchów Pan Kazimierz Kośla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Prezes OSP Witaszyn Pan Andrzej Janik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Witaszyn Pan Grzegorz Barszcz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Prezes OSP Jabłonna Pan Mirosław Pruszczyk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Skarbnik OSP Jabłonna Pan Stanisław Narożnik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p w:rsidR="00A30F11" w:rsidRDefault="00A30F11" w:rsidP="00226280">
      <w:pPr>
        <w:pStyle w:val="ListParagraph"/>
        <w:jc w:val="both"/>
        <w:rPr>
          <w:sz w:val="20"/>
          <w:szCs w:val="20"/>
        </w:rPr>
      </w:pPr>
    </w:p>
    <w:p w:rsidR="00A30F11" w:rsidRPr="006A612C" w:rsidRDefault="00A30F11" w:rsidP="006A612C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Pracownik Urzędu Pan Karol Dąbrowski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</w:t>
      </w:r>
    </w:p>
    <w:sectPr w:rsidR="00A30F11" w:rsidRPr="006A612C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35463"/>
    <w:multiLevelType w:val="hybridMultilevel"/>
    <w:tmpl w:val="47FE6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6B0"/>
    <w:rsid w:val="00014713"/>
    <w:rsid w:val="000159C7"/>
    <w:rsid w:val="00027061"/>
    <w:rsid w:val="00061851"/>
    <w:rsid w:val="00086C56"/>
    <w:rsid w:val="00087008"/>
    <w:rsid w:val="000904EE"/>
    <w:rsid w:val="000A5079"/>
    <w:rsid w:val="000E625B"/>
    <w:rsid w:val="0013607A"/>
    <w:rsid w:val="00177CF3"/>
    <w:rsid w:val="001857BA"/>
    <w:rsid w:val="00195400"/>
    <w:rsid w:val="001A1CA2"/>
    <w:rsid w:val="001B39A3"/>
    <w:rsid w:val="00226280"/>
    <w:rsid w:val="00241DAC"/>
    <w:rsid w:val="002516F1"/>
    <w:rsid w:val="002745B7"/>
    <w:rsid w:val="00275333"/>
    <w:rsid w:val="002A48B1"/>
    <w:rsid w:val="002A6F66"/>
    <w:rsid w:val="002C1879"/>
    <w:rsid w:val="002D4AC8"/>
    <w:rsid w:val="0031217A"/>
    <w:rsid w:val="00344360"/>
    <w:rsid w:val="00360085"/>
    <w:rsid w:val="00364C5E"/>
    <w:rsid w:val="003678B0"/>
    <w:rsid w:val="00367B06"/>
    <w:rsid w:val="00371898"/>
    <w:rsid w:val="00391317"/>
    <w:rsid w:val="003C2EBD"/>
    <w:rsid w:val="003C53DB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B4A75"/>
    <w:rsid w:val="004C224B"/>
    <w:rsid w:val="004D7DF4"/>
    <w:rsid w:val="004E0462"/>
    <w:rsid w:val="005000DD"/>
    <w:rsid w:val="00503BFB"/>
    <w:rsid w:val="0051073C"/>
    <w:rsid w:val="00524029"/>
    <w:rsid w:val="00525E46"/>
    <w:rsid w:val="005425E2"/>
    <w:rsid w:val="0055206A"/>
    <w:rsid w:val="005735F5"/>
    <w:rsid w:val="005A72FD"/>
    <w:rsid w:val="005B3382"/>
    <w:rsid w:val="005D3C41"/>
    <w:rsid w:val="005F06B0"/>
    <w:rsid w:val="0062016F"/>
    <w:rsid w:val="00626839"/>
    <w:rsid w:val="0064235E"/>
    <w:rsid w:val="006424CF"/>
    <w:rsid w:val="006463F0"/>
    <w:rsid w:val="0065456D"/>
    <w:rsid w:val="00675A3C"/>
    <w:rsid w:val="006A06BA"/>
    <w:rsid w:val="006A612C"/>
    <w:rsid w:val="006A697F"/>
    <w:rsid w:val="006B2A0B"/>
    <w:rsid w:val="006B7F29"/>
    <w:rsid w:val="00726C3A"/>
    <w:rsid w:val="00735064"/>
    <w:rsid w:val="00747F71"/>
    <w:rsid w:val="00757195"/>
    <w:rsid w:val="00772C75"/>
    <w:rsid w:val="007873C0"/>
    <w:rsid w:val="00796C0D"/>
    <w:rsid w:val="007B2B57"/>
    <w:rsid w:val="007C1008"/>
    <w:rsid w:val="007D31F4"/>
    <w:rsid w:val="007E2524"/>
    <w:rsid w:val="007E53EE"/>
    <w:rsid w:val="00800264"/>
    <w:rsid w:val="00812B83"/>
    <w:rsid w:val="00864676"/>
    <w:rsid w:val="008821DC"/>
    <w:rsid w:val="008C1CA0"/>
    <w:rsid w:val="008D6DBC"/>
    <w:rsid w:val="008E30EE"/>
    <w:rsid w:val="00920F7F"/>
    <w:rsid w:val="00970ADD"/>
    <w:rsid w:val="00992163"/>
    <w:rsid w:val="009A3D3A"/>
    <w:rsid w:val="009B15DB"/>
    <w:rsid w:val="009B684F"/>
    <w:rsid w:val="00A30F11"/>
    <w:rsid w:val="00A3750D"/>
    <w:rsid w:val="00A9300E"/>
    <w:rsid w:val="00AA23CD"/>
    <w:rsid w:val="00AA571D"/>
    <w:rsid w:val="00AC1BB8"/>
    <w:rsid w:val="00AD601B"/>
    <w:rsid w:val="00AE3F3E"/>
    <w:rsid w:val="00AE7BB1"/>
    <w:rsid w:val="00B10776"/>
    <w:rsid w:val="00B14FB7"/>
    <w:rsid w:val="00B22787"/>
    <w:rsid w:val="00B51DBF"/>
    <w:rsid w:val="00B57F93"/>
    <w:rsid w:val="00B964A9"/>
    <w:rsid w:val="00BC6638"/>
    <w:rsid w:val="00BD1E79"/>
    <w:rsid w:val="00BD6B65"/>
    <w:rsid w:val="00BE1CEC"/>
    <w:rsid w:val="00C05528"/>
    <w:rsid w:val="00C13B9C"/>
    <w:rsid w:val="00C25CB5"/>
    <w:rsid w:val="00C25D61"/>
    <w:rsid w:val="00C40039"/>
    <w:rsid w:val="00C451D1"/>
    <w:rsid w:val="00C63D9E"/>
    <w:rsid w:val="00C72B59"/>
    <w:rsid w:val="00C7362B"/>
    <w:rsid w:val="00C82486"/>
    <w:rsid w:val="00C83BD6"/>
    <w:rsid w:val="00C9082D"/>
    <w:rsid w:val="00CC3282"/>
    <w:rsid w:val="00CD7BD9"/>
    <w:rsid w:val="00D11DCB"/>
    <w:rsid w:val="00D420F9"/>
    <w:rsid w:val="00D51EE2"/>
    <w:rsid w:val="00D90569"/>
    <w:rsid w:val="00DC1499"/>
    <w:rsid w:val="00DC6176"/>
    <w:rsid w:val="00E4493F"/>
    <w:rsid w:val="00ED5A03"/>
    <w:rsid w:val="00F07990"/>
    <w:rsid w:val="00F55CA5"/>
    <w:rsid w:val="00F65183"/>
    <w:rsid w:val="00F8368A"/>
    <w:rsid w:val="00F924CA"/>
    <w:rsid w:val="00F94F06"/>
    <w:rsid w:val="00FB0F7D"/>
    <w:rsid w:val="00FB119C"/>
    <w:rsid w:val="00FB1B6B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9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03B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0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377</TotalTime>
  <Pages>2</Pages>
  <Words>339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UMiG</cp:lastModifiedBy>
  <cp:revision>21</cp:revision>
  <cp:lastPrinted>2015-07-06T12:09:00Z</cp:lastPrinted>
  <dcterms:created xsi:type="dcterms:W3CDTF">2015-06-10T11:58:00Z</dcterms:created>
  <dcterms:modified xsi:type="dcterms:W3CDTF">2015-07-10T11:39:00Z</dcterms:modified>
</cp:coreProperties>
</file>