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B85" w:rsidRPr="00B96134" w:rsidRDefault="00F17B85" w:rsidP="00B96134">
      <w:pPr>
        <w:jc w:val="center"/>
        <w:rPr>
          <w:rFonts w:ascii="Times New Roman" w:hAnsi="Times New Roman"/>
          <w:b/>
          <w:sz w:val="28"/>
          <w:szCs w:val="28"/>
        </w:rPr>
      </w:pPr>
      <w:r w:rsidRPr="00B96134">
        <w:rPr>
          <w:rFonts w:ascii="Times New Roman" w:hAnsi="Times New Roman"/>
          <w:b/>
          <w:sz w:val="28"/>
          <w:szCs w:val="28"/>
        </w:rPr>
        <w:t xml:space="preserve">Zarządzenie nr 16/2015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Pr="00B96134">
        <w:rPr>
          <w:rFonts w:ascii="Times New Roman" w:hAnsi="Times New Roman"/>
          <w:b/>
          <w:sz w:val="28"/>
          <w:szCs w:val="28"/>
        </w:rPr>
        <w:t xml:space="preserve">Burmistrza Wyśmierzyc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</w:t>
      </w:r>
      <w:r w:rsidRPr="00B96134">
        <w:rPr>
          <w:rFonts w:ascii="Times New Roman" w:hAnsi="Times New Roman"/>
          <w:b/>
          <w:sz w:val="28"/>
          <w:szCs w:val="28"/>
        </w:rPr>
        <w:t>z dnia 3 marca 2015r</w:t>
      </w:r>
      <w:r w:rsidRPr="00B96134">
        <w:rPr>
          <w:rFonts w:ascii="Times New Roman" w:hAnsi="Times New Roman"/>
          <w:sz w:val="24"/>
          <w:szCs w:val="24"/>
        </w:rPr>
        <w:t>.</w:t>
      </w:r>
    </w:p>
    <w:p w:rsidR="00F17B85" w:rsidRDefault="00F17B85" w:rsidP="000D40D1">
      <w:pPr>
        <w:jc w:val="center"/>
        <w:rPr>
          <w:rFonts w:ascii="Times New Roman" w:hAnsi="Times New Roman"/>
          <w:sz w:val="24"/>
          <w:szCs w:val="24"/>
        </w:rPr>
      </w:pPr>
    </w:p>
    <w:p w:rsidR="00F17B85" w:rsidRPr="00B96134" w:rsidRDefault="00F17B85" w:rsidP="00B96134">
      <w:pPr>
        <w:rPr>
          <w:rFonts w:ascii="Times New Roman" w:hAnsi="Times New Roman"/>
          <w:b/>
          <w:sz w:val="24"/>
          <w:szCs w:val="24"/>
        </w:rPr>
      </w:pPr>
      <w:r w:rsidRPr="00B96134">
        <w:rPr>
          <w:rFonts w:ascii="Times New Roman" w:hAnsi="Times New Roman"/>
          <w:b/>
          <w:sz w:val="24"/>
          <w:szCs w:val="24"/>
        </w:rPr>
        <w:t xml:space="preserve">w sprawie: ogłoszenia wyników  otwartego konkursu ofert na wsparcie realizacji zadań publicznych z zakresu upowszechniania kultury na rok 2015                                                                                                                                    </w:t>
      </w:r>
    </w:p>
    <w:p w:rsidR="00F17B85" w:rsidRPr="00B96134" w:rsidRDefault="00F17B85">
      <w:pPr>
        <w:rPr>
          <w:rFonts w:ascii="Times New Roman" w:hAnsi="Times New Roman"/>
          <w:color w:val="000000"/>
          <w:sz w:val="24"/>
          <w:szCs w:val="24"/>
        </w:rPr>
      </w:pPr>
      <w:r w:rsidRPr="00B96134">
        <w:rPr>
          <w:rFonts w:ascii="Times New Roman" w:hAnsi="Times New Roman"/>
          <w:color w:val="000000"/>
          <w:sz w:val="24"/>
          <w:szCs w:val="24"/>
        </w:rPr>
        <w:t xml:space="preserve">Na podstawie art. 30 ust. 1 ustawy z dnia 8 marca 1990 r. o samorządzie gminnym (t.j. Dz.U. z 2013 r. poz. 594 z późn. zm.), art. 15 ust. 2h, 2j ustawy z dnia 24 kwietnia 2003r. o działalności pożytku publicznego i o wolontariacie (t.j. Dz.U. z 2014 r., poz.1118 późn. zm.), oraz  „Rocznego programu współpracy Gminy Wyśmierzyce z organizacjami pozarządowymi oraz podmiotami , o których mowa w art.3 ust.3 ustawy z dnia 24 kwietnia 2003r.o działalności pożytku publicznego i wolontariacie na rok </w:t>
      </w:r>
      <w:smartTag w:uri="urn:schemas-microsoft-com:office:smarttags" w:element="metricconverter">
        <w:smartTagPr>
          <w:attr w:name="ProductID" w:val="2015”"/>
        </w:smartTagPr>
        <w:r w:rsidRPr="00B96134">
          <w:rPr>
            <w:rFonts w:ascii="Times New Roman" w:hAnsi="Times New Roman"/>
            <w:color w:val="000000"/>
            <w:sz w:val="24"/>
            <w:szCs w:val="24"/>
          </w:rPr>
          <w:t>2015”</w:t>
        </w:r>
      </w:smartTag>
      <w:r w:rsidRPr="00B96134">
        <w:rPr>
          <w:rFonts w:ascii="Times New Roman" w:hAnsi="Times New Roman"/>
          <w:color w:val="000000"/>
          <w:sz w:val="24"/>
          <w:szCs w:val="24"/>
        </w:rPr>
        <w:t>, stanowiącego załącznik do Uchwały nr  IV/18/15</w:t>
      </w:r>
      <w:r w:rsidRPr="00B96134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B96134">
        <w:rPr>
          <w:rFonts w:ascii="Times New Roman" w:hAnsi="Times New Roman"/>
          <w:color w:val="000000"/>
          <w:sz w:val="24"/>
          <w:szCs w:val="24"/>
        </w:rPr>
        <w:t xml:space="preserve"> Rady Miejskiej w Wyśmierzycach z dnia 26 lutego 2015r.                                    </w:t>
      </w:r>
    </w:p>
    <w:p w:rsidR="00F17B85" w:rsidRPr="00B96134" w:rsidRDefault="00F17B85">
      <w:pPr>
        <w:rPr>
          <w:rFonts w:ascii="Times New Roman" w:hAnsi="Times New Roman"/>
          <w:color w:val="000000"/>
          <w:sz w:val="24"/>
          <w:szCs w:val="24"/>
        </w:rPr>
      </w:pPr>
      <w:r w:rsidRPr="00B96134">
        <w:rPr>
          <w:rFonts w:ascii="Times New Roman" w:hAnsi="Times New Roman"/>
          <w:color w:val="000000"/>
          <w:sz w:val="24"/>
          <w:szCs w:val="24"/>
        </w:rPr>
        <w:t>zarządzam , co następuje:</w:t>
      </w:r>
      <w:r w:rsidRPr="00B96134">
        <w:rPr>
          <w:rFonts w:ascii="Times New Roman" w:hAnsi="Times New Roman"/>
          <w:color w:val="000000"/>
          <w:sz w:val="24"/>
          <w:szCs w:val="24"/>
        </w:rPr>
        <w:br/>
      </w:r>
    </w:p>
    <w:p w:rsidR="00F17B85" w:rsidRPr="00B96134" w:rsidRDefault="00F17B85" w:rsidP="00332C5D">
      <w:pPr>
        <w:jc w:val="center"/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>§ 1.</w:t>
      </w:r>
    </w:p>
    <w:p w:rsidR="00F17B85" w:rsidRPr="00B96134" w:rsidRDefault="00F17B85">
      <w:pPr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 xml:space="preserve">Dokonuje się ogłoszenia wyników otwartego konkursu ofert, ogłoszonego zarządzeniem </w:t>
      </w: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B96134">
        <w:rPr>
          <w:rFonts w:ascii="Times New Roman" w:hAnsi="Times New Roman"/>
          <w:sz w:val="24"/>
          <w:szCs w:val="24"/>
        </w:rPr>
        <w:t>nr 4/2015 Burmistrza Wyśmierzyc z dnia 23 stycznia 2015r. na  realizację zadania  publicznego   z  zakresu upowszechniania kultury na rok 2015, w formie wsparcia tego zadania wraz z udzieleniem dotacji na dofinansowanie jego realizacji.</w:t>
      </w:r>
    </w:p>
    <w:p w:rsidR="00F17B85" w:rsidRPr="00B96134" w:rsidRDefault="00F17B85" w:rsidP="00332C5D">
      <w:pPr>
        <w:jc w:val="center"/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>§ 2.</w:t>
      </w:r>
    </w:p>
    <w:p w:rsidR="00F17B85" w:rsidRPr="00B96134" w:rsidRDefault="00F17B85">
      <w:pPr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>Wyniki otwartego konkursu, o którym mowa w ust.1, stanowią załącznik do niniejszego zarządzenia.</w:t>
      </w:r>
    </w:p>
    <w:p w:rsidR="00F17B85" w:rsidRPr="00B96134" w:rsidRDefault="00F17B85" w:rsidP="00332C5D">
      <w:pPr>
        <w:jc w:val="center"/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>§3.</w:t>
      </w:r>
    </w:p>
    <w:p w:rsidR="00F17B85" w:rsidRPr="00B96134" w:rsidRDefault="00F17B85">
      <w:pPr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 xml:space="preserve">Zlecenie realizacji zadań nastąpi na podstawie umowy. </w:t>
      </w:r>
    </w:p>
    <w:p w:rsidR="00F17B85" w:rsidRPr="00B96134" w:rsidRDefault="00F17B85" w:rsidP="00B96134">
      <w:pPr>
        <w:jc w:val="center"/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>§ 4.</w:t>
      </w:r>
    </w:p>
    <w:p w:rsidR="00F17B85" w:rsidRDefault="00F17B85">
      <w:pPr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F17B85" w:rsidRDefault="00F17B85">
      <w:pPr>
        <w:rPr>
          <w:rFonts w:ascii="Times New Roman" w:hAnsi="Times New Roman"/>
          <w:sz w:val="24"/>
          <w:szCs w:val="24"/>
        </w:rPr>
      </w:pPr>
    </w:p>
    <w:p w:rsidR="00F17B85" w:rsidRDefault="00F17B85">
      <w:pPr>
        <w:rPr>
          <w:rFonts w:ascii="Times New Roman" w:hAnsi="Times New Roman"/>
          <w:sz w:val="24"/>
          <w:szCs w:val="24"/>
        </w:rPr>
      </w:pPr>
    </w:p>
    <w:p w:rsidR="00F17B85" w:rsidRDefault="00F17B85">
      <w:pPr>
        <w:rPr>
          <w:rFonts w:ascii="Times New Roman" w:hAnsi="Times New Roman"/>
          <w:sz w:val="24"/>
          <w:szCs w:val="24"/>
        </w:rPr>
      </w:pPr>
    </w:p>
    <w:p w:rsidR="00F17B85" w:rsidRDefault="00F17B85" w:rsidP="0069064D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Burmistrz Wyśmierzyc</w:t>
      </w:r>
    </w:p>
    <w:p w:rsidR="00F17B85" w:rsidRDefault="00F17B85" w:rsidP="0069064D">
      <w:pPr>
        <w:spacing w:after="0" w:line="240" w:lineRule="auto"/>
        <w:ind w:left="63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/-/</w:t>
      </w:r>
    </w:p>
    <w:p w:rsidR="00F17B85" w:rsidRPr="00E14FC7" w:rsidRDefault="00F17B85" w:rsidP="0069064D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Marek Bielewski</w:t>
      </w:r>
    </w:p>
    <w:p w:rsidR="00F17B85" w:rsidRDefault="00F17B85">
      <w:pPr>
        <w:rPr>
          <w:rFonts w:ascii="Times New Roman" w:hAnsi="Times New Roman"/>
          <w:sz w:val="24"/>
          <w:szCs w:val="24"/>
        </w:rPr>
      </w:pPr>
    </w:p>
    <w:p w:rsidR="00F17B85" w:rsidRDefault="00F17B85">
      <w:pPr>
        <w:rPr>
          <w:rFonts w:ascii="Times New Roman" w:hAnsi="Times New Roman"/>
          <w:sz w:val="24"/>
          <w:szCs w:val="24"/>
        </w:rPr>
      </w:pPr>
    </w:p>
    <w:p w:rsidR="00F17B85" w:rsidRDefault="00F17B85" w:rsidP="00B9613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</w:p>
    <w:p w:rsidR="00F17B85" w:rsidRDefault="00F17B85" w:rsidP="00B96134">
      <w:pPr>
        <w:jc w:val="right"/>
        <w:rPr>
          <w:rFonts w:ascii="Times New Roman" w:hAnsi="Times New Roman"/>
          <w:sz w:val="24"/>
          <w:szCs w:val="24"/>
        </w:rPr>
      </w:pPr>
      <w:r w:rsidRPr="00B96134">
        <w:rPr>
          <w:rFonts w:ascii="Times New Roman" w:hAnsi="Times New Roman"/>
          <w:sz w:val="24"/>
          <w:szCs w:val="24"/>
        </w:rPr>
        <w:t xml:space="preserve">Załącznik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do Z</w:t>
      </w:r>
      <w:r w:rsidRPr="00B96134">
        <w:rPr>
          <w:rFonts w:ascii="Times New Roman" w:hAnsi="Times New Roman"/>
          <w:sz w:val="24"/>
          <w:szCs w:val="24"/>
        </w:rPr>
        <w:t>arządze</w:t>
      </w:r>
      <w:r>
        <w:rPr>
          <w:rFonts w:ascii="Times New Roman" w:hAnsi="Times New Roman"/>
          <w:sz w:val="24"/>
          <w:szCs w:val="24"/>
        </w:rPr>
        <w:t>nia</w:t>
      </w:r>
      <w:r w:rsidRPr="00B96134">
        <w:rPr>
          <w:rFonts w:ascii="Times New Roman" w:hAnsi="Times New Roman"/>
          <w:sz w:val="24"/>
          <w:szCs w:val="24"/>
        </w:rPr>
        <w:t xml:space="preserve"> nr 16/2015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B96134">
        <w:rPr>
          <w:rFonts w:ascii="Times New Roman" w:hAnsi="Times New Roman"/>
          <w:sz w:val="24"/>
          <w:szCs w:val="24"/>
        </w:rPr>
        <w:t xml:space="preserve">Burmistrza Wyśmierzyc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Pr="00B96134">
        <w:rPr>
          <w:rFonts w:ascii="Times New Roman" w:hAnsi="Times New Roman"/>
          <w:sz w:val="24"/>
          <w:szCs w:val="24"/>
        </w:rPr>
        <w:t>z dnia 3 marca 2015r.</w:t>
      </w:r>
    </w:p>
    <w:p w:rsidR="00F17B85" w:rsidRDefault="00F17B85" w:rsidP="00B96134">
      <w:pPr>
        <w:jc w:val="right"/>
        <w:rPr>
          <w:rFonts w:ascii="Times New Roman" w:hAnsi="Times New Roman"/>
          <w:sz w:val="24"/>
          <w:szCs w:val="24"/>
        </w:rPr>
      </w:pPr>
    </w:p>
    <w:p w:rsidR="00F17B85" w:rsidRPr="00B96134" w:rsidRDefault="00F17B85" w:rsidP="00B96134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7"/>
        <w:gridCol w:w="3124"/>
        <w:gridCol w:w="3337"/>
        <w:gridCol w:w="2290"/>
      </w:tblGrid>
      <w:tr w:rsidR="00F17B85" w:rsidRPr="00ED25DE" w:rsidTr="00ED25DE">
        <w:tc>
          <w:tcPr>
            <w:tcW w:w="523" w:type="dxa"/>
          </w:tcPr>
          <w:p w:rsidR="00F17B85" w:rsidRPr="00ED25DE" w:rsidRDefault="00F17B85" w:rsidP="00ED25D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D25DE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129" w:type="dxa"/>
          </w:tcPr>
          <w:p w:rsidR="00F17B85" w:rsidRPr="00ED25DE" w:rsidRDefault="00F17B85" w:rsidP="00ED2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25DE">
              <w:rPr>
                <w:rFonts w:ascii="Times New Roman" w:hAnsi="Times New Roman"/>
                <w:b/>
                <w:sz w:val="24"/>
                <w:szCs w:val="24"/>
              </w:rPr>
              <w:t>Nazwa i adres oferenta</w:t>
            </w:r>
          </w:p>
        </w:tc>
        <w:tc>
          <w:tcPr>
            <w:tcW w:w="3343" w:type="dxa"/>
          </w:tcPr>
          <w:p w:rsidR="00F17B85" w:rsidRPr="00ED25DE" w:rsidRDefault="00F17B85" w:rsidP="00ED2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25DE">
              <w:rPr>
                <w:rFonts w:ascii="Times New Roman" w:hAnsi="Times New Roman"/>
                <w:b/>
                <w:sz w:val="24"/>
                <w:szCs w:val="24"/>
              </w:rPr>
              <w:t>Nazwa zadania publicznego</w:t>
            </w:r>
          </w:p>
        </w:tc>
        <w:tc>
          <w:tcPr>
            <w:tcW w:w="2293" w:type="dxa"/>
          </w:tcPr>
          <w:p w:rsidR="00F17B85" w:rsidRPr="00ED25DE" w:rsidRDefault="00F17B85" w:rsidP="00ED25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25DE">
              <w:rPr>
                <w:rFonts w:ascii="Times New Roman" w:hAnsi="Times New Roman"/>
                <w:b/>
                <w:sz w:val="24"/>
                <w:szCs w:val="24"/>
              </w:rPr>
              <w:t>Kwota przyznanej dotacji ( w zł)</w:t>
            </w:r>
          </w:p>
        </w:tc>
      </w:tr>
      <w:tr w:rsidR="00F17B85" w:rsidRPr="00ED25DE" w:rsidTr="00ED25DE">
        <w:tc>
          <w:tcPr>
            <w:tcW w:w="523" w:type="dxa"/>
          </w:tcPr>
          <w:p w:rsidR="00F17B85" w:rsidRPr="00ED25DE" w:rsidRDefault="00F17B85" w:rsidP="00ED25D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25DE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3129" w:type="dxa"/>
          </w:tcPr>
          <w:p w:rsidR="00F17B85" w:rsidRPr="00ED25DE" w:rsidRDefault="00F17B85" w:rsidP="00ED2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5DE">
              <w:rPr>
                <w:rFonts w:ascii="Times New Roman" w:hAnsi="Times New Roman"/>
                <w:sz w:val="24"/>
                <w:szCs w:val="24"/>
              </w:rPr>
              <w:t xml:space="preserve">Koalicja dla Młodych </w:t>
            </w:r>
          </w:p>
          <w:p w:rsidR="00F17B85" w:rsidRPr="00ED25DE" w:rsidRDefault="00F17B85" w:rsidP="00ED2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5DE">
              <w:rPr>
                <w:rFonts w:ascii="Times New Roman" w:hAnsi="Times New Roman"/>
                <w:sz w:val="24"/>
                <w:szCs w:val="24"/>
              </w:rPr>
              <w:t xml:space="preserve">Fundusz Lokalny Ziemi Białobrzeskiej </w:t>
            </w:r>
          </w:p>
          <w:p w:rsidR="00F17B85" w:rsidRPr="00ED25DE" w:rsidRDefault="00F17B85" w:rsidP="00ED2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5DE">
              <w:rPr>
                <w:rFonts w:ascii="Times New Roman" w:hAnsi="Times New Roman"/>
                <w:sz w:val="24"/>
                <w:szCs w:val="24"/>
              </w:rPr>
              <w:t xml:space="preserve">ul. Reymonta 11/6 </w:t>
            </w:r>
          </w:p>
          <w:p w:rsidR="00F17B85" w:rsidRPr="00ED25DE" w:rsidRDefault="00F17B85" w:rsidP="00ED2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5DE">
              <w:rPr>
                <w:rFonts w:ascii="Times New Roman" w:hAnsi="Times New Roman"/>
                <w:sz w:val="24"/>
                <w:szCs w:val="24"/>
              </w:rPr>
              <w:t>26-800  Białobrzegi</w:t>
            </w:r>
          </w:p>
        </w:tc>
        <w:tc>
          <w:tcPr>
            <w:tcW w:w="3343" w:type="dxa"/>
          </w:tcPr>
          <w:p w:rsidR="00F17B85" w:rsidRPr="00ED25DE" w:rsidRDefault="00F17B85" w:rsidP="00ED2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5DE">
              <w:rPr>
                <w:rFonts w:ascii="Times New Roman" w:hAnsi="Times New Roman"/>
                <w:sz w:val="24"/>
                <w:szCs w:val="24"/>
              </w:rPr>
              <w:t>„Uśmiechnij się-miłośnicy śpiewu, tańca i kabaretu”</w:t>
            </w:r>
          </w:p>
        </w:tc>
        <w:tc>
          <w:tcPr>
            <w:tcW w:w="2293" w:type="dxa"/>
          </w:tcPr>
          <w:p w:rsidR="00F17B85" w:rsidRPr="00ED25DE" w:rsidRDefault="00F17B85" w:rsidP="00ED25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5DE">
              <w:rPr>
                <w:rFonts w:ascii="Times New Roman" w:hAnsi="Times New Roman"/>
                <w:sz w:val="24"/>
                <w:szCs w:val="24"/>
              </w:rPr>
              <w:t>4000,00 zł</w:t>
            </w:r>
          </w:p>
        </w:tc>
      </w:tr>
    </w:tbl>
    <w:p w:rsidR="00F17B85" w:rsidRPr="00B96134" w:rsidRDefault="00F17B85">
      <w:pPr>
        <w:jc w:val="right"/>
        <w:rPr>
          <w:rFonts w:ascii="Times New Roman" w:hAnsi="Times New Roman"/>
          <w:sz w:val="24"/>
          <w:szCs w:val="24"/>
        </w:rPr>
      </w:pPr>
    </w:p>
    <w:sectPr w:rsidR="00F17B85" w:rsidRPr="00B96134" w:rsidSect="00F10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B85" w:rsidRDefault="00F17B85" w:rsidP="00332C5D">
      <w:pPr>
        <w:spacing w:after="0" w:line="240" w:lineRule="auto"/>
      </w:pPr>
      <w:r>
        <w:separator/>
      </w:r>
    </w:p>
  </w:endnote>
  <w:endnote w:type="continuationSeparator" w:id="0">
    <w:p w:rsidR="00F17B85" w:rsidRDefault="00F17B85" w:rsidP="00332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B85" w:rsidRDefault="00F17B85" w:rsidP="00332C5D">
      <w:pPr>
        <w:spacing w:after="0" w:line="240" w:lineRule="auto"/>
      </w:pPr>
      <w:r>
        <w:separator/>
      </w:r>
    </w:p>
  </w:footnote>
  <w:footnote w:type="continuationSeparator" w:id="0">
    <w:p w:rsidR="00F17B85" w:rsidRDefault="00F17B85" w:rsidP="00332C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07B"/>
    <w:rsid w:val="0003041B"/>
    <w:rsid w:val="00052228"/>
    <w:rsid w:val="0006452C"/>
    <w:rsid w:val="000D40D1"/>
    <w:rsid w:val="00127D78"/>
    <w:rsid w:val="00175A18"/>
    <w:rsid w:val="00332C5D"/>
    <w:rsid w:val="00495281"/>
    <w:rsid w:val="00546D27"/>
    <w:rsid w:val="0069064D"/>
    <w:rsid w:val="007E6BAF"/>
    <w:rsid w:val="00881DBA"/>
    <w:rsid w:val="009D207B"/>
    <w:rsid w:val="00B96134"/>
    <w:rsid w:val="00C7246F"/>
    <w:rsid w:val="00CE5E23"/>
    <w:rsid w:val="00E14FC7"/>
    <w:rsid w:val="00ED25DE"/>
    <w:rsid w:val="00F10630"/>
    <w:rsid w:val="00F1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6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332C5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32C5D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32C5D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B9613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167</TotalTime>
  <Pages>2</Pages>
  <Words>391</Words>
  <Characters>2347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URZĄD MIEJSKI W WYŚMIERYCACH</cp:lastModifiedBy>
  <cp:revision>7</cp:revision>
  <cp:lastPrinted>2015-03-06T07:50:00Z</cp:lastPrinted>
  <dcterms:created xsi:type="dcterms:W3CDTF">2015-03-03T12:22:00Z</dcterms:created>
  <dcterms:modified xsi:type="dcterms:W3CDTF">2015-03-06T09:07:00Z</dcterms:modified>
</cp:coreProperties>
</file>